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8DB02" w14:textId="77777777" w:rsidR="00833C80" w:rsidRDefault="001043E8">
      <w:pPr>
        <w:pStyle w:val="Name"/>
      </w:pPr>
      <w:r>
        <w:t>ANKLESH</w:t>
      </w:r>
    </w:p>
    <w:p w14:paraId="7196AA79" w14:textId="58D4276C" w:rsidR="00833C80" w:rsidRDefault="00127C18">
      <w:pPr>
        <w:pStyle w:val="ContactInfo"/>
      </w:pPr>
      <w:r>
        <w:t>B-148, Siddarth Nagar, Jaipur-302017.</w:t>
      </w:r>
    </w:p>
    <w:p w14:paraId="62015270" w14:textId="5C993E3C" w:rsidR="00127C18" w:rsidRDefault="009D2B39">
      <w:pPr>
        <w:pStyle w:val="ContactInfo"/>
      </w:pPr>
      <w:r>
        <w:t xml:space="preserve">Phone No. </w:t>
      </w:r>
      <w:r w:rsidR="00FF2ADE">
        <w:t>9358413815</w:t>
      </w:r>
    </w:p>
    <w:p w14:paraId="6D00D256" w14:textId="30C3F2AE" w:rsidR="005F0AD3" w:rsidRDefault="00FF2ADE" w:rsidP="006503A6">
      <w:pPr>
        <w:pStyle w:val="ContactInfo"/>
      </w:pPr>
      <w:r>
        <w:t xml:space="preserve">E-mail: </w:t>
      </w:r>
      <w:hyperlink r:id="rId8" w:history="1">
        <w:r w:rsidR="00007016" w:rsidRPr="005D7874">
          <w:rPr>
            <w:rStyle w:val="Hyperlink"/>
          </w:rPr>
          <w:t>ankleshbijarania75@gmail.com</w:t>
        </w:r>
      </w:hyperlink>
    </w:p>
    <w:p w14:paraId="746E5CAA" w14:textId="3D772983" w:rsidR="009E050B" w:rsidRDefault="005F4AF4" w:rsidP="006503A6">
      <w:pPr>
        <w:pStyle w:val="ContactInfo"/>
      </w:pPr>
      <w:r>
        <w:t>Educational Website:</w:t>
      </w:r>
      <w:r w:rsidR="00C75F7F">
        <w:t xml:space="preserve"> </w:t>
      </w:r>
      <w:hyperlink r:id="rId9" w:history="1">
        <w:r w:rsidR="009E050B" w:rsidRPr="005D7874">
          <w:rPr>
            <w:rStyle w:val="Hyperlink"/>
          </w:rPr>
          <w:t>https://anklesh.video.blog</w:t>
        </w:r>
      </w:hyperlink>
    </w:p>
    <w:p w14:paraId="0E3F5C8F" w14:textId="353A622B" w:rsidR="002A3BFE" w:rsidRDefault="00CA0952" w:rsidP="006503A6">
      <w:pPr>
        <w:pStyle w:val="ContactInfo"/>
      </w:pPr>
      <w:r>
        <w:t xml:space="preserve">Personal </w:t>
      </w:r>
      <w:r w:rsidR="00887A17">
        <w:t>Website:</w:t>
      </w:r>
      <w:r w:rsidR="00C75F7F">
        <w:t xml:space="preserve"> </w:t>
      </w:r>
      <w:hyperlink r:id="rId10" w:history="1">
        <w:r w:rsidR="009E050B" w:rsidRPr="005D7874">
          <w:rPr>
            <w:rStyle w:val="Hyperlink"/>
          </w:rPr>
          <w:t>https://anklesh.wordpress.com</w:t>
        </w:r>
      </w:hyperlink>
    </w:p>
    <w:sdt>
      <w:sdtPr>
        <w:id w:val="1728489637"/>
        <w:placeholder>
          <w:docPart w:val="BD7C36DDAE40964C88E81C14D1F3D92A"/>
        </w:placeholder>
        <w:temporary/>
        <w:showingPlcHdr/>
        <w15:appearance w15:val="hidden"/>
      </w:sdtPr>
      <w:sdtEndPr/>
      <w:sdtContent>
        <w:p w14:paraId="5662712A" w14:textId="77777777" w:rsidR="00833C80" w:rsidRDefault="00F31487">
          <w:pPr>
            <w:pStyle w:val="Heading1"/>
          </w:pPr>
          <w:r>
            <w:t>Experience</w:t>
          </w:r>
        </w:p>
      </w:sdtContent>
    </w:sdt>
    <w:p w14:paraId="11A514A7" w14:textId="6B42D033" w:rsidR="00406670" w:rsidRDefault="00147A3D" w:rsidP="00642259">
      <w:r>
        <w:t>Fresher (</w:t>
      </w:r>
      <w:r w:rsidR="00824A00">
        <w:t>No Industry Experience).</w:t>
      </w:r>
    </w:p>
    <w:p w14:paraId="7D3A2AEA" w14:textId="2C34D544" w:rsidR="000C0275" w:rsidRDefault="000C0275" w:rsidP="00642259">
      <w:pPr>
        <w:rPr>
          <w:b/>
        </w:rPr>
      </w:pPr>
      <w:r w:rsidRPr="00AD6446">
        <w:rPr>
          <w:b/>
        </w:rPr>
        <w:t>OFF BEAT</w:t>
      </w:r>
    </w:p>
    <w:p w14:paraId="01E66374" w14:textId="71FE6C11" w:rsidR="00AD6446" w:rsidRPr="00477485" w:rsidRDefault="00926642" w:rsidP="00642259">
      <w:r w:rsidRPr="00477485">
        <w:t xml:space="preserve">Online trading for five years </w:t>
      </w:r>
      <w:r w:rsidR="0012356C" w:rsidRPr="00477485">
        <w:t>through ICICI Direct.</w:t>
      </w:r>
    </w:p>
    <w:sdt>
      <w:sdtPr>
        <w:id w:val="720946933"/>
        <w:placeholder>
          <w:docPart w:val="350B84874D3442488D7D9C511D658E11"/>
        </w:placeholder>
        <w:temporary/>
        <w:showingPlcHdr/>
        <w15:appearance w15:val="hidden"/>
      </w:sdtPr>
      <w:sdtEndPr/>
      <w:sdtContent>
        <w:p w14:paraId="15E2F300" w14:textId="77777777" w:rsidR="00833C80" w:rsidRDefault="00F31487">
          <w:pPr>
            <w:pStyle w:val="Heading1"/>
          </w:pPr>
          <w:r>
            <w:t>Education</w:t>
          </w:r>
        </w:p>
      </w:sdtContent>
    </w:sdt>
    <w:p w14:paraId="3E90F7B4" w14:textId="6AD0675A" w:rsidR="00833C80" w:rsidRDefault="00980C7D">
      <w:pPr>
        <w:rPr>
          <w:b/>
        </w:rPr>
      </w:pPr>
      <w:r w:rsidRPr="00405308">
        <w:rPr>
          <w:b/>
        </w:rPr>
        <w:t>Master</w:t>
      </w:r>
      <w:r w:rsidR="00CA5BB8" w:rsidRPr="00405308">
        <w:rPr>
          <w:b/>
        </w:rPr>
        <w:t xml:space="preserve"> In Computer Applications, </w:t>
      </w:r>
      <w:r w:rsidR="003F5511" w:rsidRPr="00405308">
        <w:rPr>
          <w:b/>
        </w:rPr>
        <w:t>MCA- 2006</w:t>
      </w:r>
    </w:p>
    <w:p w14:paraId="17312F57" w14:textId="607D9EE6" w:rsidR="00AC1B4D" w:rsidRPr="00AC1B4D" w:rsidRDefault="00A37E2C" w:rsidP="00AC1B4D">
      <w:r>
        <w:t>Specialization</w:t>
      </w:r>
      <w:r w:rsidR="00AC1B4D" w:rsidRPr="00AC1B4D">
        <w:t xml:space="preserve">:         </w:t>
      </w:r>
      <w:r w:rsidR="00D67121">
        <w:t>Computer Applications</w:t>
      </w:r>
      <w:r w:rsidR="0046052E">
        <w:t xml:space="preserve"> Especially RDBMS</w:t>
      </w:r>
    </w:p>
    <w:p w14:paraId="54F1CA76" w14:textId="40925778" w:rsidR="00AC1B4D" w:rsidRPr="00AC1B4D" w:rsidRDefault="000573B5" w:rsidP="00AC1B4D">
      <w:r>
        <w:t>Program</w:t>
      </w:r>
      <w:r w:rsidR="00CD3638">
        <w:t>:</w:t>
      </w:r>
      <w:r w:rsidR="00AC1B4D" w:rsidRPr="00AC1B4D">
        <w:t xml:space="preserve">         </w:t>
      </w:r>
      <w:r w:rsidR="00A11A2E">
        <w:t xml:space="preserve">  </w:t>
      </w:r>
      <w:r w:rsidR="00AC1B4D" w:rsidRPr="00AC1B4D">
        <w:t xml:space="preserve"> </w:t>
      </w:r>
      <w:r w:rsidR="002B08F7">
        <w:t xml:space="preserve">    </w:t>
      </w:r>
      <w:r w:rsidR="00AE2DE7">
        <w:t>3 Years</w:t>
      </w:r>
    </w:p>
    <w:p w14:paraId="5819CB29" w14:textId="536531D4" w:rsidR="00640A36" w:rsidRDefault="00CD3638">
      <w:r>
        <w:t>University</w:t>
      </w:r>
      <w:r w:rsidR="00AC1B4D" w:rsidRPr="00AC1B4D">
        <w:t xml:space="preserve">:  </w:t>
      </w:r>
      <w:r w:rsidR="00BB7448">
        <w:t xml:space="preserve">           </w:t>
      </w:r>
      <w:r w:rsidR="00AC1B4D" w:rsidRPr="00AC1B4D">
        <w:t xml:space="preserve"> </w:t>
      </w:r>
      <w:r w:rsidR="00AE2DE7">
        <w:t>IGNOU, New Delhi</w:t>
      </w:r>
      <w:r w:rsidR="007E53BB">
        <w:t>-110 068</w:t>
      </w:r>
    </w:p>
    <w:p w14:paraId="217894F9" w14:textId="3C23B26D" w:rsidR="00D26A31" w:rsidRDefault="00A11A2E" w:rsidP="00D26A31">
      <w:r>
        <w:t>Study Centre</w:t>
      </w:r>
      <w:r w:rsidR="00D26A31">
        <w:t xml:space="preserve">:          </w:t>
      </w:r>
      <w:r w:rsidR="007E53BB">
        <w:t xml:space="preserve">Omega Computer Education </w:t>
      </w:r>
      <w:r w:rsidR="00C25AED">
        <w:t>Institute, Jaipur</w:t>
      </w:r>
    </w:p>
    <w:p w14:paraId="29F7E023" w14:textId="2701FED6" w:rsidR="00D26A31" w:rsidRDefault="00A11A2E" w:rsidP="00D26A31">
      <w:r>
        <w:t>Class</w:t>
      </w:r>
      <w:r w:rsidR="00D26A31">
        <w:t xml:space="preserve">:          </w:t>
      </w:r>
      <w:r w:rsidR="00BB7448">
        <w:t xml:space="preserve">          </w:t>
      </w:r>
      <w:r w:rsidR="00D26A31">
        <w:t xml:space="preserve"> </w:t>
      </w:r>
      <w:r w:rsidR="00C25AED">
        <w:t>Successfully Completed</w:t>
      </w:r>
    </w:p>
    <w:p w14:paraId="48F7A5AF" w14:textId="2D47D017" w:rsidR="007F6CC6" w:rsidRDefault="00D26A31">
      <w:pPr>
        <w:rPr>
          <w:b/>
        </w:rPr>
      </w:pPr>
      <w:r>
        <w:t xml:space="preserve">Percentage:   </w:t>
      </w:r>
      <w:r w:rsidR="00BB7448">
        <w:t xml:space="preserve">        </w:t>
      </w:r>
      <w:r w:rsidR="00BD0655">
        <w:t xml:space="preserve"> 58.00%</w:t>
      </w:r>
    </w:p>
    <w:p w14:paraId="6EB2F9BB" w14:textId="271098DF" w:rsidR="004C2E37" w:rsidRDefault="007F6CC6">
      <w:pPr>
        <w:rPr>
          <w:b/>
        </w:rPr>
      </w:pPr>
      <w:r>
        <w:rPr>
          <w:b/>
        </w:rPr>
        <w:t>Bachelor</w:t>
      </w:r>
      <w:r w:rsidR="004C2E37" w:rsidRPr="00405308">
        <w:rPr>
          <w:b/>
        </w:rPr>
        <w:t xml:space="preserve"> Of </w:t>
      </w:r>
      <w:r w:rsidR="00E83744" w:rsidRPr="00405308">
        <w:rPr>
          <w:b/>
        </w:rPr>
        <w:t xml:space="preserve">Computer Applications, BCA- </w:t>
      </w:r>
      <w:r w:rsidR="009046E0" w:rsidRPr="00405308">
        <w:rPr>
          <w:b/>
        </w:rPr>
        <w:t>2000</w:t>
      </w:r>
    </w:p>
    <w:p w14:paraId="2B28C1D4" w14:textId="79E8D28C" w:rsidR="00E76B8D" w:rsidRPr="00AC1B4D" w:rsidRDefault="000573B5" w:rsidP="00FE5DE7">
      <w:r>
        <w:t>Specialization</w:t>
      </w:r>
      <w:r w:rsidR="00E76B8D" w:rsidRPr="00AC1B4D">
        <w:t xml:space="preserve">:         </w:t>
      </w:r>
      <w:r w:rsidR="00E76B8D">
        <w:t xml:space="preserve">Computer Applications Especially </w:t>
      </w:r>
      <w:r w:rsidR="00092471">
        <w:t>Systems Programming</w:t>
      </w:r>
    </w:p>
    <w:p w14:paraId="55A0B124" w14:textId="6EBF66B5" w:rsidR="00E76B8D" w:rsidRPr="00AC1B4D" w:rsidRDefault="000573B5" w:rsidP="00FE5DE7">
      <w:r>
        <w:t>Program</w:t>
      </w:r>
      <w:r w:rsidR="00E76B8D">
        <w:t>:</w:t>
      </w:r>
      <w:r w:rsidR="00E76B8D" w:rsidRPr="00AC1B4D">
        <w:t xml:space="preserve">         </w:t>
      </w:r>
      <w:r w:rsidR="00E76B8D">
        <w:t xml:space="preserve">  </w:t>
      </w:r>
      <w:r w:rsidR="0063524F">
        <w:t xml:space="preserve"> </w:t>
      </w:r>
      <w:r w:rsidR="00124462">
        <w:t xml:space="preserve">   </w:t>
      </w:r>
      <w:r w:rsidR="00E76B8D" w:rsidRPr="00AC1B4D">
        <w:t xml:space="preserve"> </w:t>
      </w:r>
      <w:r w:rsidR="00E76B8D">
        <w:t>3 Years</w:t>
      </w:r>
    </w:p>
    <w:p w14:paraId="10B884BA" w14:textId="6C25D4C4" w:rsidR="00E76B8D" w:rsidRDefault="00E76B8D" w:rsidP="00FE5DE7">
      <w:r>
        <w:t>University</w:t>
      </w:r>
      <w:r w:rsidRPr="00AC1B4D">
        <w:t xml:space="preserve">:  </w:t>
      </w:r>
      <w:r>
        <w:t xml:space="preserve">           </w:t>
      </w:r>
      <w:r w:rsidRPr="00AC1B4D">
        <w:t xml:space="preserve"> </w:t>
      </w:r>
      <w:r w:rsidR="00F5244F">
        <w:t>MCRP</w:t>
      </w:r>
      <w:r>
        <w:t xml:space="preserve">, </w:t>
      </w:r>
      <w:r w:rsidR="00F5244F">
        <w:t>Bhopal</w:t>
      </w:r>
    </w:p>
    <w:p w14:paraId="11C89476" w14:textId="466074AE" w:rsidR="00E76B8D" w:rsidRDefault="00E76B8D" w:rsidP="00FE5DE7">
      <w:r>
        <w:t xml:space="preserve">Study Centre:          </w:t>
      </w:r>
      <w:r w:rsidR="00801EC9">
        <w:t>Newtek Computer Centre</w:t>
      </w:r>
      <w:r>
        <w:t>, Jaipur</w:t>
      </w:r>
    </w:p>
    <w:p w14:paraId="56F431E1" w14:textId="1D057BC3" w:rsidR="00E76B8D" w:rsidRDefault="00E76B8D" w:rsidP="00FE5DE7">
      <w:r>
        <w:t xml:space="preserve">Class:                     </w:t>
      </w:r>
      <w:r w:rsidR="006F16E4">
        <w:t>First Class</w:t>
      </w:r>
    </w:p>
    <w:p w14:paraId="42C56E64" w14:textId="771F63EC" w:rsidR="00E76B8D" w:rsidRPr="00405308" w:rsidRDefault="00E76B8D">
      <w:pPr>
        <w:rPr>
          <w:b/>
        </w:rPr>
      </w:pPr>
      <w:r>
        <w:t xml:space="preserve">Percentage:            </w:t>
      </w:r>
      <w:r w:rsidR="00966916">
        <w:t>63.88</w:t>
      </w:r>
      <w:r>
        <w:t>%</w:t>
      </w:r>
    </w:p>
    <w:p w14:paraId="02746AF7" w14:textId="43CAB18B" w:rsidR="00CD2740" w:rsidRDefault="00CD2740">
      <w:pPr>
        <w:rPr>
          <w:b/>
        </w:rPr>
      </w:pPr>
      <w:r w:rsidRPr="00714B5E">
        <w:rPr>
          <w:b/>
        </w:rPr>
        <w:lastRenderedPageBreak/>
        <w:t>Senior</w:t>
      </w:r>
      <w:r w:rsidR="0007436B" w:rsidRPr="00714B5E">
        <w:rPr>
          <w:b/>
        </w:rPr>
        <w:t xml:space="preserve"> Secondary (Academic) Examination, </w:t>
      </w:r>
      <w:r w:rsidR="0030075A" w:rsidRPr="00714B5E">
        <w:rPr>
          <w:b/>
        </w:rPr>
        <w:t>1995</w:t>
      </w:r>
    </w:p>
    <w:p w14:paraId="398CC244" w14:textId="28F35431" w:rsidR="004671BA" w:rsidRPr="00D94233" w:rsidRDefault="004671BA" w:rsidP="004671BA">
      <w:r w:rsidRPr="00D94233">
        <w:t xml:space="preserve">Board:          </w:t>
      </w:r>
      <w:r w:rsidR="007E01AE">
        <w:t xml:space="preserve"> </w:t>
      </w:r>
      <w:r w:rsidRPr="00D94233">
        <w:t xml:space="preserve"> Board of Secondary Education, Rajasthan</w:t>
      </w:r>
    </w:p>
    <w:p w14:paraId="68057B8C" w14:textId="77777777" w:rsidR="004671BA" w:rsidRPr="00D94233" w:rsidRDefault="004671BA" w:rsidP="004671BA">
      <w:r w:rsidRPr="00D94233">
        <w:t>School:           Private</w:t>
      </w:r>
    </w:p>
    <w:p w14:paraId="520A0B12" w14:textId="4A611CD6" w:rsidR="00640A36" w:rsidRPr="00D94233" w:rsidRDefault="004671BA">
      <w:r w:rsidRPr="00D94233">
        <w:t xml:space="preserve">Percentage:   </w:t>
      </w:r>
      <w:r w:rsidR="00124462">
        <w:t xml:space="preserve"> </w:t>
      </w:r>
      <w:r w:rsidRPr="00D94233">
        <w:t xml:space="preserve"> 47.07%</w:t>
      </w:r>
    </w:p>
    <w:p w14:paraId="37DABEC4" w14:textId="7EB79A21" w:rsidR="0030075A" w:rsidRDefault="0030075A">
      <w:pPr>
        <w:rPr>
          <w:b/>
        </w:rPr>
      </w:pPr>
      <w:r w:rsidRPr="00714B5E">
        <w:rPr>
          <w:b/>
        </w:rPr>
        <w:t>Secondary School Examination</w:t>
      </w:r>
      <w:r w:rsidR="007B5096" w:rsidRPr="00714B5E">
        <w:rPr>
          <w:b/>
        </w:rPr>
        <w:t>, 1992</w:t>
      </w:r>
    </w:p>
    <w:p w14:paraId="5955FA2F" w14:textId="473D5D45" w:rsidR="004671BA" w:rsidRPr="004671BA" w:rsidRDefault="004671BA" w:rsidP="004671BA">
      <w:r w:rsidRPr="004671BA">
        <w:t xml:space="preserve">Board:        </w:t>
      </w:r>
      <w:r w:rsidR="00764720">
        <w:t xml:space="preserve"> </w:t>
      </w:r>
      <w:r w:rsidRPr="004671BA">
        <w:t xml:space="preserve">   Board of Secondary Education, Rajasthan</w:t>
      </w:r>
    </w:p>
    <w:p w14:paraId="526BB736" w14:textId="1A65396C" w:rsidR="004671BA" w:rsidRPr="004671BA" w:rsidRDefault="004671BA" w:rsidP="004671BA">
      <w:r w:rsidRPr="004671BA">
        <w:t xml:space="preserve">School:           </w:t>
      </w:r>
      <w:r w:rsidR="000C44CF">
        <w:t>Govt. Secondary School</w:t>
      </w:r>
      <w:r w:rsidR="005D6C49">
        <w:t xml:space="preserve"> Ghatgate, Jaipur-3</w:t>
      </w:r>
    </w:p>
    <w:p w14:paraId="64A0D1FB" w14:textId="3FD430CE" w:rsidR="004671BA" w:rsidRPr="004671BA" w:rsidRDefault="004671BA">
      <w:r w:rsidRPr="004671BA">
        <w:t xml:space="preserve">Percentage:   </w:t>
      </w:r>
      <w:r w:rsidR="00124462">
        <w:t xml:space="preserve"> </w:t>
      </w:r>
      <w:r w:rsidRPr="004671BA">
        <w:t xml:space="preserve"> </w:t>
      </w:r>
      <w:r w:rsidR="00886465">
        <w:t>6</w:t>
      </w:r>
      <w:r w:rsidRPr="004671BA">
        <w:t>7.</w:t>
      </w:r>
      <w:r w:rsidR="00886465">
        <w:t>45</w:t>
      </w:r>
      <w:r w:rsidRPr="004671BA">
        <w:t>%</w:t>
      </w:r>
    </w:p>
    <w:p w14:paraId="5A7B90C7" w14:textId="447234CA" w:rsidR="00833C80" w:rsidRDefault="00083C56">
      <w:pPr>
        <w:pStyle w:val="Heading1"/>
      </w:pPr>
      <w:r>
        <w:t>Academic And Extra-Curricular achieve</w:t>
      </w:r>
      <w:r w:rsidR="001A0ECE">
        <w:t>ments</w:t>
      </w:r>
    </w:p>
    <w:p w14:paraId="0337D87C" w14:textId="27BD5046" w:rsidR="00833C80" w:rsidRDefault="007F2907">
      <w:pPr>
        <w:pStyle w:val="ListBullet"/>
      </w:pPr>
      <w:r>
        <w:t>Developed</w:t>
      </w:r>
      <w:r w:rsidR="001E601F">
        <w:t xml:space="preserve"> the following academic Projects:</w:t>
      </w:r>
    </w:p>
    <w:p w14:paraId="24BD4361" w14:textId="4A8C6A52" w:rsidR="001E601F" w:rsidRDefault="00E13017">
      <w:pPr>
        <w:pStyle w:val="ListBullet"/>
      </w:pPr>
      <w:r>
        <w:t>(1) Billing system of a communication firm in VB (</w:t>
      </w:r>
      <w:r w:rsidR="00547165">
        <w:t xml:space="preserve">Front End) and MS-ACCESS </w:t>
      </w:r>
      <w:r w:rsidR="00ED417C">
        <w:t>(Back End).</w:t>
      </w:r>
    </w:p>
    <w:p w14:paraId="07D7B751" w14:textId="7C0CFD51" w:rsidR="00AD556F" w:rsidRDefault="00AD556F">
      <w:pPr>
        <w:pStyle w:val="ListBullet"/>
      </w:pPr>
      <w:r>
        <w:t>(2) “TCMS” (</w:t>
      </w:r>
      <w:r w:rsidR="00967053">
        <w:t>Transport Company Management System)</w:t>
      </w:r>
      <w:r w:rsidR="008E0263">
        <w:t xml:space="preserve"> for a transport company in </w:t>
      </w:r>
      <w:r w:rsidR="00F87B87">
        <w:t xml:space="preserve">VB 6.0 and SQL Server </w:t>
      </w:r>
      <w:r w:rsidR="00A80E19">
        <w:t>2000 (Database).</w:t>
      </w:r>
    </w:p>
    <w:p w14:paraId="195EFBD9" w14:textId="2C1AC072" w:rsidR="00A80E19" w:rsidRDefault="00A80E19">
      <w:pPr>
        <w:pStyle w:val="ListBullet"/>
      </w:pPr>
      <w:r>
        <w:t>Class representative</w:t>
      </w:r>
      <w:r w:rsidR="00E77EFB">
        <w:t xml:space="preserve"> from class 8 to 10.</w:t>
      </w:r>
    </w:p>
    <w:p w14:paraId="1955ABF5" w14:textId="4A3410ED" w:rsidR="00E77EFB" w:rsidRDefault="005B752C">
      <w:pPr>
        <w:pStyle w:val="ListBullet"/>
      </w:pPr>
      <w:r>
        <w:t xml:space="preserve">School topper in SSE </w:t>
      </w:r>
      <w:r w:rsidR="00134196">
        <w:t>examination, 1992.</w:t>
      </w:r>
    </w:p>
    <w:p w14:paraId="0FD4CEF4" w14:textId="7C97A40E" w:rsidR="00B15450" w:rsidRDefault="00B15450">
      <w:pPr>
        <w:pStyle w:val="ListBullet"/>
      </w:pPr>
      <w:r>
        <w:t>Passed a G.K. competition</w:t>
      </w:r>
      <w:r w:rsidR="00593672">
        <w:t xml:space="preserve"> held </w:t>
      </w:r>
      <w:r w:rsidR="009A1387">
        <w:t xml:space="preserve">by “Vivekanand </w:t>
      </w:r>
      <w:r w:rsidR="004B1CF6">
        <w:t>Pustkalaya Sa</w:t>
      </w:r>
      <w:r w:rsidR="002B08F7">
        <w:t>m</w:t>
      </w:r>
      <w:r w:rsidR="004B1CF6">
        <w:t>ity” on 25.</w:t>
      </w:r>
      <w:r w:rsidR="007C3712">
        <w:t>02.1990 at gangasha</w:t>
      </w:r>
      <w:r w:rsidR="0047404D">
        <w:t>h</w:t>
      </w:r>
      <w:r w:rsidR="007C3712">
        <w:t>r</w:t>
      </w:r>
      <w:r w:rsidR="0047404D">
        <w:t xml:space="preserve"> Bikaner with first</w:t>
      </w:r>
      <w:r w:rsidR="004B7B9E">
        <w:t xml:space="preserve"> division.</w:t>
      </w:r>
    </w:p>
    <w:p w14:paraId="4A7A3308" w14:textId="1CE7B65F" w:rsidR="00134196" w:rsidRDefault="00386458">
      <w:pPr>
        <w:pStyle w:val="ListBullet"/>
      </w:pPr>
      <w:r>
        <w:t xml:space="preserve">Passed “The </w:t>
      </w:r>
      <w:r w:rsidR="00C47FE6">
        <w:t>13</w:t>
      </w:r>
      <w:r w:rsidR="00C47FE6" w:rsidRPr="00C47FE6">
        <w:rPr>
          <w:vertAlign w:val="superscript"/>
        </w:rPr>
        <w:t>th</w:t>
      </w:r>
      <w:r w:rsidR="00C47FE6">
        <w:t xml:space="preserve"> RRMI All India G.K. Test (</w:t>
      </w:r>
      <w:r w:rsidR="00BA23D6">
        <w:t xml:space="preserve">Senior Category) held on </w:t>
      </w:r>
      <w:r w:rsidR="00A23651">
        <w:t xml:space="preserve">29.01.1992 at </w:t>
      </w:r>
      <w:r w:rsidR="000B7467">
        <w:t>Teaching-cum-Test Centre</w:t>
      </w:r>
      <w:r w:rsidR="00316197">
        <w:t xml:space="preserve"> No. M-232 with first division.</w:t>
      </w:r>
    </w:p>
    <w:p w14:paraId="004C2B24" w14:textId="0A99DB27" w:rsidR="00303612" w:rsidRDefault="00C856E1">
      <w:pPr>
        <w:pStyle w:val="ListBullet"/>
      </w:pPr>
      <w:r>
        <w:t xml:space="preserve">Participation in </w:t>
      </w:r>
      <w:r w:rsidR="00DA60CC">
        <w:t>“Upper Primary School Games</w:t>
      </w:r>
      <w:r w:rsidR="00E001D7">
        <w:t xml:space="preserve"> (Kabbadi)</w:t>
      </w:r>
      <w:r w:rsidR="00B4522A">
        <w:t xml:space="preserve">” held on </w:t>
      </w:r>
      <w:r w:rsidR="002741EE">
        <w:t>21.09.1987 to 23.09.1987</w:t>
      </w:r>
      <w:r w:rsidR="00514077">
        <w:t xml:space="preserve"> at Government Upper Primary School Mandy Khatican, Jaipur.</w:t>
      </w:r>
    </w:p>
    <w:p w14:paraId="378C8A94" w14:textId="0DE6C839" w:rsidR="00EC7B31" w:rsidRDefault="00EC7B31">
      <w:pPr>
        <w:pStyle w:val="ListBullet"/>
      </w:pPr>
      <w:r>
        <w:t>Participation in “36</w:t>
      </w:r>
      <w:r w:rsidRPr="00EC7B31">
        <w:rPr>
          <w:vertAlign w:val="superscript"/>
        </w:rPr>
        <w:t>th</w:t>
      </w:r>
      <w:r>
        <w:t xml:space="preserve"> </w:t>
      </w:r>
      <w:r w:rsidR="002F7166">
        <w:t>District Level Tournament (</w:t>
      </w:r>
      <w:r w:rsidR="007577BD">
        <w:t>Handball) held on 27.08.1991</w:t>
      </w:r>
      <w:r w:rsidR="007C460C">
        <w:t xml:space="preserve"> to 30.08.1991</w:t>
      </w:r>
      <w:r w:rsidR="002A3703">
        <w:t xml:space="preserve"> at Govt. Sec. School </w:t>
      </w:r>
      <w:r w:rsidR="00A53AB4">
        <w:t>Kishanpura, Jaipur.</w:t>
      </w:r>
    </w:p>
    <w:p w14:paraId="66202913" w14:textId="3E52DE27" w:rsidR="002A02FB" w:rsidRDefault="002A02FB">
      <w:pPr>
        <w:pStyle w:val="ListBullet"/>
      </w:pPr>
      <w:r>
        <w:t xml:space="preserve">Participation in </w:t>
      </w:r>
      <w:r w:rsidR="00D07426">
        <w:t>“</w:t>
      </w:r>
      <w:r>
        <w:t>35</w:t>
      </w:r>
      <w:r w:rsidRPr="002A02FB">
        <w:rPr>
          <w:vertAlign w:val="superscript"/>
        </w:rPr>
        <w:t>th</w:t>
      </w:r>
      <w:r>
        <w:t xml:space="preserve"> </w:t>
      </w:r>
      <w:r w:rsidR="00D07426">
        <w:t>State Level Tournament</w:t>
      </w:r>
      <w:r w:rsidR="00FE40FA">
        <w:t xml:space="preserve"> (Handball) held on </w:t>
      </w:r>
      <w:r w:rsidR="00DC3398">
        <w:t>05.09.1991 to 10.09.1991</w:t>
      </w:r>
      <w:r w:rsidR="000B352E">
        <w:t xml:space="preserve"> at Govt. Senior Secondary School</w:t>
      </w:r>
      <w:r w:rsidR="005536CA">
        <w:t xml:space="preserve"> Rajendra Marg Bheelwa</w:t>
      </w:r>
      <w:r w:rsidR="001B07B3">
        <w:t>d</w:t>
      </w:r>
      <w:r w:rsidR="005536CA">
        <w:t>a.</w:t>
      </w:r>
    </w:p>
    <w:p w14:paraId="7897CE32" w14:textId="56631782" w:rsidR="00F31487" w:rsidRDefault="002253AD" w:rsidP="00A16A79">
      <w:pPr>
        <w:pStyle w:val="ListBullet"/>
        <w:numPr>
          <w:ilvl w:val="0"/>
          <w:numId w:val="0"/>
        </w:numPr>
        <w:rPr>
          <w:b/>
        </w:rPr>
      </w:pPr>
      <w:r>
        <w:rPr>
          <w:b/>
        </w:rPr>
        <w:t>PERSONAL INFORMATION</w:t>
      </w:r>
    </w:p>
    <w:p w14:paraId="5EFAA11A" w14:textId="200EBDBC" w:rsidR="002253AD" w:rsidRDefault="00A16A79" w:rsidP="00A16A79">
      <w:pPr>
        <w:pStyle w:val="ListBullet"/>
        <w:numPr>
          <w:ilvl w:val="0"/>
          <w:numId w:val="0"/>
        </w:numPr>
      </w:pPr>
      <w:r>
        <w:rPr>
          <w:b/>
        </w:rPr>
        <w:t xml:space="preserve">    </w:t>
      </w:r>
      <w:r w:rsidR="003F6E95">
        <w:t xml:space="preserve">Father's Name:.    </w:t>
      </w:r>
      <w:r w:rsidR="00CB70B5">
        <w:t>Late Rajendra Prasad</w:t>
      </w:r>
    </w:p>
    <w:p w14:paraId="6D50BCE0" w14:textId="40004C00" w:rsidR="00CB70B5" w:rsidRDefault="00CB70B5" w:rsidP="001C2835">
      <w:pPr>
        <w:pStyle w:val="ListBullet"/>
        <w:numPr>
          <w:ilvl w:val="0"/>
          <w:numId w:val="0"/>
        </w:numPr>
        <w:ind w:left="216"/>
      </w:pPr>
      <w:r>
        <w:t>Date of Birth</w:t>
      </w:r>
      <w:r w:rsidR="00C22CC3">
        <w:t>:.      12.10.1975</w:t>
      </w:r>
    </w:p>
    <w:p w14:paraId="618C3686" w14:textId="6D19576A" w:rsidR="004F028E" w:rsidRPr="003F6E95" w:rsidRDefault="00C22CC3" w:rsidP="00BD113E">
      <w:pPr>
        <w:pStyle w:val="ListBullet"/>
        <w:numPr>
          <w:ilvl w:val="0"/>
          <w:numId w:val="0"/>
        </w:numPr>
        <w:ind w:left="216"/>
      </w:pPr>
      <w:r>
        <w:t>Marital Status</w:t>
      </w:r>
      <w:r w:rsidR="004F028E">
        <w:t xml:space="preserve">:.     Never </w:t>
      </w:r>
      <w:r w:rsidR="00BD113E">
        <w:t>Marri</w:t>
      </w:r>
      <w:bookmarkStart w:id="0" w:name="_GoBack"/>
      <w:bookmarkEnd w:id="0"/>
    </w:p>
    <w:sectPr w:rsidR="004F028E" w:rsidRPr="003F6E95">
      <w:headerReference w:type="default" r:id="rId11"/>
      <w:footerReference w:type="default" r:id="rId12"/>
      <w:headerReference w:type="first" r:id="rId13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847043" w14:textId="77777777" w:rsidR="00A156B2" w:rsidRDefault="00A156B2">
      <w:r>
        <w:separator/>
      </w:r>
    </w:p>
  </w:endnote>
  <w:endnote w:type="continuationSeparator" w:id="0">
    <w:p w14:paraId="30444ABC" w14:textId="77777777" w:rsidR="00A156B2" w:rsidRDefault="00A15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EDF26D" w14:textId="77777777" w:rsidR="00833C80" w:rsidRDefault="00F31487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1FF817" w14:textId="77777777" w:rsidR="00A156B2" w:rsidRDefault="00A156B2">
      <w:r>
        <w:separator/>
      </w:r>
    </w:p>
  </w:footnote>
  <w:footnote w:type="continuationSeparator" w:id="0">
    <w:p w14:paraId="43244144" w14:textId="77777777" w:rsidR="00A156B2" w:rsidRDefault="00A156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5340A2" w14:textId="77777777" w:rsidR="00833C80" w:rsidRDefault="00F31487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2C3553EC" wp14:editId="14E1410E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51CCFE6B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4DCB7B" w14:textId="77777777" w:rsidR="00833C80" w:rsidRDefault="00F31487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0897208" wp14:editId="53E85C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42C7C96" w14:textId="77777777" w:rsidR="00833C80" w:rsidRDefault="00833C80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20897208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">
              <v:shape id="Frame 5" o:spid="_x0000_s1027" style="position:absolute;left:1333;width:73152;height:96012;visibility:visible;mso-wrap-style:square;v-text-anchor:middle" coordsize="7315200,96012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142C7C96" w14:textId="77777777" w:rsidR="00833C80" w:rsidRDefault="00833C80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attachedTemplate r:id="rId1"/>
  <w:defaultTabStop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3E8"/>
    <w:rsid w:val="00007016"/>
    <w:rsid w:val="000573B5"/>
    <w:rsid w:val="0007436B"/>
    <w:rsid w:val="00083C56"/>
    <w:rsid w:val="00092471"/>
    <w:rsid w:val="000B352E"/>
    <w:rsid w:val="000B7467"/>
    <w:rsid w:val="000C0275"/>
    <w:rsid w:val="000C44CF"/>
    <w:rsid w:val="000F4B3D"/>
    <w:rsid w:val="001043E8"/>
    <w:rsid w:val="00115758"/>
    <w:rsid w:val="0012356C"/>
    <w:rsid w:val="00124462"/>
    <w:rsid w:val="00127C18"/>
    <w:rsid w:val="00134196"/>
    <w:rsid w:val="00147A3D"/>
    <w:rsid w:val="001A0ECE"/>
    <w:rsid w:val="001B07B3"/>
    <w:rsid w:val="001B4C79"/>
    <w:rsid w:val="001C2835"/>
    <w:rsid w:val="001E601F"/>
    <w:rsid w:val="002253AD"/>
    <w:rsid w:val="002741EE"/>
    <w:rsid w:val="002A02FB"/>
    <w:rsid w:val="002A3703"/>
    <w:rsid w:val="002A3BFE"/>
    <w:rsid w:val="002B08F7"/>
    <w:rsid w:val="002E10FD"/>
    <w:rsid w:val="002E727C"/>
    <w:rsid w:val="002F05CF"/>
    <w:rsid w:val="002F7166"/>
    <w:rsid w:val="0030075A"/>
    <w:rsid w:val="00303612"/>
    <w:rsid w:val="00316197"/>
    <w:rsid w:val="00376C1A"/>
    <w:rsid w:val="00386458"/>
    <w:rsid w:val="003A5D78"/>
    <w:rsid w:val="003C2BBD"/>
    <w:rsid w:val="003F5511"/>
    <w:rsid w:val="003F6E95"/>
    <w:rsid w:val="00405308"/>
    <w:rsid w:val="00406670"/>
    <w:rsid w:val="0046052E"/>
    <w:rsid w:val="004671BA"/>
    <w:rsid w:val="0047404D"/>
    <w:rsid w:val="00477485"/>
    <w:rsid w:val="004A7860"/>
    <w:rsid w:val="004B1CF6"/>
    <w:rsid w:val="004B7B9E"/>
    <w:rsid w:val="004C2E37"/>
    <w:rsid w:val="004E1ED5"/>
    <w:rsid w:val="004E2B1C"/>
    <w:rsid w:val="004F028E"/>
    <w:rsid w:val="00514077"/>
    <w:rsid w:val="0053085F"/>
    <w:rsid w:val="00547165"/>
    <w:rsid w:val="005536CA"/>
    <w:rsid w:val="0057050E"/>
    <w:rsid w:val="00593672"/>
    <w:rsid w:val="005B752C"/>
    <w:rsid w:val="005D6C49"/>
    <w:rsid w:val="005F0AD3"/>
    <w:rsid w:val="005F4AF4"/>
    <w:rsid w:val="0063524F"/>
    <w:rsid w:val="00640A36"/>
    <w:rsid w:val="00642259"/>
    <w:rsid w:val="006503A6"/>
    <w:rsid w:val="006F16E4"/>
    <w:rsid w:val="007127E8"/>
    <w:rsid w:val="00714B5E"/>
    <w:rsid w:val="007577BD"/>
    <w:rsid w:val="00764720"/>
    <w:rsid w:val="007B5096"/>
    <w:rsid w:val="007C3712"/>
    <w:rsid w:val="007C460C"/>
    <w:rsid w:val="007E01AE"/>
    <w:rsid w:val="007E53BB"/>
    <w:rsid w:val="007F2907"/>
    <w:rsid w:val="007F6CC6"/>
    <w:rsid w:val="00801EC9"/>
    <w:rsid w:val="00824A00"/>
    <w:rsid w:val="00833C80"/>
    <w:rsid w:val="00886465"/>
    <w:rsid w:val="0088779E"/>
    <w:rsid w:val="00887A17"/>
    <w:rsid w:val="008C5208"/>
    <w:rsid w:val="008C7591"/>
    <w:rsid w:val="008E0263"/>
    <w:rsid w:val="009046E0"/>
    <w:rsid w:val="00926642"/>
    <w:rsid w:val="00966916"/>
    <w:rsid w:val="00967053"/>
    <w:rsid w:val="00980C7D"/>
    <w:rsid w:val="009A1387"/>
    <w:rsid w:val="009D2B39"/>
    <w:rsid w:val="009E050B"/>
    <w:rsid w:val="00A11A2E"/>
    <w:rsid w:val="00A156B2"/>
    <w:rsid w:val="00A16A79"/>
    <w:rsid w:val="00A23651"/>
    <w:rsid w:val="00A37E2C"/>
    <w:rsid w:val="00A53AB4"/>
    <w:rsid w:val="00A64909"/>
    <w:rsid w:val="00A80E19"/>
    <w:rsid w:val="00AC1B4D"/>
    <w:rsid w:val="00AD556F"/>
    <w:rsid w:val="00AD6446"/>
    <w:rsid w:val="00AE2DE7"/>
    <w:rsid w:val="00B146BA"/>
    <w:rsid w:val="00B15450"/>
    <w:rsid w:val="00B41C2A"/>
    <w:rsid w:val="00B4522A"/>
    <w:rsid w:val="00B71C4A"/>
    <w:rsid w:val="00BA23D6"/>
    <w:rsid w:val="00BB7448"/>
    <w:rsid w:val="00BD0655"/>
    <w:rsid w:val="00BD113E"/>
    <w:rsid w:val="00C22CC3"/>
    <w:rsid w:val="00C25AED"/>
    <w:rsid w:val="00C47FE6"/>
    <w:rsid w:val="00C75F7F"/>
    <w:rsid w:val="00C856E1"/>
    <w:rsid w:val="00CA0952"/>
    <w:rsid w:val="00CA5BB8"/>
    <w:rsid w:val="00CB70B5"/>
    <w:rsid w:val="00CD2740"/>
    <w:rsid w:val="00CD3638"/>
    <w:rsid w:val="00D07426"/>
    <w:rsid w:val="00D26A31"/>
    <w:rsid w:val="00D67121"/>
    <w:rsid w:val="00D94233"/>
    <w:rsid w:val="00DA60CC"/>
    <w:rsid w:val="00DB0637"/>
    <w:rsid w:val="00DC3398"/>
    <w:rsid w:val="00DD7D33"/>
    <w:rsid w:val="00E001D7"/>
    <w:rsid w:val="00E13017"/>
    <w:rsid w:val="00E40A22"/>
    <w:rsid w:val="00E76B8D"/>
    <w:rsid w:val="00E77EFB"/>
    <w:rsid w:val="00E83744"/>
    <w:rsid w:val="00EC7B31"/>
    <w:rsid w:val="00ED417C"/>
    <w:rsid w:val="00F31487"/>
    <w:rsid w:val="00F5244F"/>
    <w:rsid w:val="00F87B87"/>
    <w:rsid w:val="00FC3504"/>
    <w:rsid w:val="00FD5B33"/>
    <w:rsid w:val="00FE40FA"/>
    <w:rsid w:val="00FF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AFC28C2"/>
  <w15:chartTrackingRefBased/>
  <w15:docId w15:val="{05B9514B-DB7C-6746-B46D-FB84CF9A5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semiHidden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character" w:styleId="Hyperlink">
    <w:name w:val="Hyperlink"/>
    <w:basedOn w:val="DefaultParagraphFont"/>
    <w:uiPriority w:val="99"/>
    <w:unhideWhenUsed/>
    <w:rsid w:val="005F0AD3"/>
    <w:rPr>
      <w:color w:val="53C3C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0A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kleshbijarania75@gmail.com" TargetMode="External" /><Relationship Id="rId13" Type="http://schemas.openxmlformats.org/officeDocument/2006/relationships/header" Target="header2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2" Type="http://schemas.openxmlformats.org/officeDocument/2006/relationships/numbering" Target="numbering.xml" /><Relationship Id="rId16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1.xml" /><Relationship Id="rId5" Type="http://schemas.openxmlformats.org/officeDocument/2006/relationships/webSettings" Target="webSettings.xml" /><Relationship Id="rId15" Type="http://schemas.openxmlformats.org/officeDocument/2006/relationships/glossaryDocument" Target="glossary/document.xml" /><Relationship Id="rId10" Type="http://schemas.openxmlformats.org/officeDocument/2006/relationships/hyperlink" Target="https://anklesh.wordpress.com" TargetMode="External" /><Relationship Id="rId4" Type="http://schemas.openxmlformats.org/officeDocument/2006/relationships/settings" Target="settings.xml" /><Relationship Id="rId9" Type="http://schemas.openxmlformats.org/officeDocument/2006/relationships/hyperlink" Target="https://anklesh.video.blog" TargetMode="External" /><Relationship Id="rId14" Type="http://schemas.openxmlformats.org/officeDocument/2006/relationships/fontTable" Target="fontTable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2393F2B6-30AF-D14B-80C2-4A67D240A06F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D7C36DDAE40964C88E81C14D1F3D9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ACB40C-D68E-BB49-9180-7348AFEF59B3}"/>
      </w:docPartPr>
      <w:docPartBody>
        <w:p w:rsidR="00E80D18" w:rsidRDefault="00E80D18">
          <w:pPr>
            <w:pStyle w:val="BD7C36DDAE40964C88E81C14D1F3D92A"/>
          </w:pPr>
          <w:r>
            <w:t>Experience</w:t>
          </w:r>
        </w:p>
      </w:docPartBody>
    </w:docPart>
    <w:docPart>
      <w:docPartPr>
        <w:name w:val="350B84874D3442488D7D9C511D658E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2C59A-C762-4B41-AA84-86B2CA9AF0D8}"/>
      </w:docPartPr>
      <w:docPartBody>
        <w:p w:rsidR="00E80D18" w:rsidRDefault="00E80D18">
          <w:pPr>
            <w:pStyle w:val="350B84874D3442488D7D9C511D658E11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D18"/>
    <w:rsid w:val="001145BA"/>
    <w:rsid w:val="00E80D18"/>
    <w:rsid w:val="00EF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EE7C4B3700AFF4EA4F72D5409B67EB5">
    <w:name w:val="8EE7C4B3700AFF4EA4F72D5409B67EB5"/>
  </w:style>
  <w:style w:type="paragraph" w:customStyle="1" w:styleId="4069B6A8BE5632408350510EB714F315">
    <w:name w:val="4069B6A8BE5632408350510EB714F315"/>
  </w:style>
  <w:style w:type="paragraph" w:customStyle="1" w:styleId="ED01EA449CDD7E4491165447BF5F1EE4">
    <w:name w:val="ED01EA449CDD7E4491165447BF5F1EE4"/>
  </w:style>
  <w:style w:type="paragraph" w:customStyle="1" w:styleId="BCAAFB68F2576849BBAA200EE88ABEF7">
    <w:name w:val="BCAAFB68F2576849BBAA200EE88ABEF7"/>
  </w:style>
  <w:style w:type="paragraph" w:customStyle="1" w:styleId="BD7C36DDAE40964C88E81C14D1F3D92A">
    <w:name w:val="BD7C36DDAE40964C88E81C14D1F3D92A"/>
  </w:style>
  <w:style w:type="paragraph" w:customStyle="1" w:styleId="B0E3D9944EA47B48A47CC1E6B505935D">
    <w:name w:val="B0E3D9944EA47B48A47CC1E6B505935D"/>
  </w:style>
  <w:style w:type="paragraph" w:customStyle="1" w:styleId="A9D301352180134993F90699A40277E0">
    <w:name w:val="A9D301352180134993F90699A40277E0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val="en-US" w:eastAsia="ja-JP"/>
    </w:rPr>
  </w:style>
  <w:style w:type="paragraph" w:customStyle="1" w:styleId="47083A8EB5BF87479E7EA9EF3C422EA6">
    <w:name w:val="47083A8EB5BF87479E7EA9EF3C422EA6"/>
  </w:style>
  <w:style w:type="paragraph" w:customStyle="1" w:styleId="350B84874D3442488D7D9C511D658E11">
    <w:name w:val="350B84874D3442488D7D9C511D658E11"/>
  </w:style>
  <w:style w:type="paragraph" w:customStyle="1" w:styleId="E77787111F3A434580C0942DF0373309">
    <w:name w:val="E77787111F3A434580C0942DF0373309"/>
  </w:style>
  <w:style w:type="paragraph" w:customStyle="1" w:styleId="142C528C6222F0439F43566630775752">
    <w:name w:val="142C528C6222F0439F43566630775752"/>
  </w:style>
  <w:style w:type="paragraph" w:customStyle="1" w:styleId="D08D4348196F844783CBFEE7CB8C9B69">
    <w:name w:val="D08D4348196F844783CBFEE7CB8C9B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2E0CE9-2DAD-7340-BF37-C92279FAE94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%7b2393F2B6-30AF-D14B-80C2-4A67D240A06F%7dtf50002018.dotx</Template>
  <TotalTime>0</TotalTime>
  <Pages>2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Anklesh Bijarania</dc:creator>
  <cp:keywords/>
  <dc:description/>
  <cp:lastModifiedBy>Anklesh Bijarania</cp:lastModifiedBy>
  <cp:revision>2</cp:revision>
  <dcterms:created xsi:type="dcterms:W3CDTF">2019-04-28T04:11:00Z</dcterms:created>
  <dcterms:modified xsi:type="dcterms:W3CDTF">2019-04-28T04:11:00Z</dcterms:modified>
</cp:coreProperties>
</file>